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3F6" w:rsidRPr="003E3221" w:rsidRDefault="002B23F6" w:rsidP="003E322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E3221">
        <w:rPr>
          <w:rFonts w:ascii="Times New Roman" w:hAnsi="Times New Roman" w:cs="Times New Roman"/>
          <w:b/>
          <w:bCs/>
          <w:sz w:val="28"/>
          <w:szCs w:val="28"/>
          <w:lang w:val="tt-RU"/>
        </w:rPr>
        <w:t>Иске Дөреш башлангыч белем мәктәбенең укучылар  активы</w:t>
      </w:r>
      <w:bookmarkStart w:id="0" w:name="_GoBack"/>
      <w:bookmarkEnd w:id="0"/>
    </w:p>
    <w:p w:rsidR="002B23F6" w:rsidRDefault="002B23F6"/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12"/>
        <w:gridCol w:w="6359"/>
      </w:tblGrid>
      <w:tr w:rsidR="002B23F6" w:rsidRPr="00A72FA5" w:rsidTr="003E3221">
        <w:tc>
          <w:tcPr>
            <w:tcW w:w="3212" w:type="dxa"/>
          </w:tcPr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У</w:t>
            </w:r>
            <w:r w:rsidRPr="009B2A96">
              <w:rPr>
                <w:b/>
                <w:bCs/>
                <w:lang w:val="tt-RU"/>
              </w:rPr>
              <w:t>кучылар активы җитәкчесе</w:t>
            </w:r>
            <w:r>
              <w:rPr>
                <w:lang w:val="tt-RU"/>
              </w:rPr>
              <w:t xml:space="preserve"> ( Ибатуллин Фәрид </w:t>
            </w:r>
            <w:r w:rsidRPr="00A72FA5">
              <w:rPr>
                <w:lang w:val="tt-RU"/>
              </w:rPr>
              <w:t>җаваплы  )</w:t>
            </w:r>
          </w:p>
        </w:tc>
        <w:tc>
          <w:tcPr>
            <w:tcW w:w="6359" w:type="dxa"/>
          </w:tcPr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укучыларның уку эшчәнлеген оеш-тыруга,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уку про</w:t>
            </w:r>
            <w:r w:rsidRPr="00A72FA5">
              <w:t>ц</w:t>
            </w:r>
            <w:r w:rsidRPr="00A72FA5">
              <w:rPr>
                <w:lang w:val="tt-RU"/>
              </w:rPr>
              <w:t>ессы турында информация җыюга,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көндәлекләрне һәм дәреслекләрне тик-шерүгә;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интеллектуаль марафоннар үткәрүгә 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дәресләрдә тәртип булдыруга; 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мәкәп, район олимпиадаларда, фән атналыкларында катнашуга җаваплы.</w:t>
            </w:r>
          </w:p>
        </w:tc>
      </w:tr>
      <w:tr w:rsidR="002B23F6" w:rsidRPr="00A72FA5" w:rsidTr="003E3221">
        <w:tc>
          <w:tcPr>
            <w:tcW w:w="3212" w:type="dxa"/>
          </w:tcPr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  <w:r w:rsidRPr="00A72FA5">
              <w:rPr>
                <w:b/>
                <w:bCs/>
                <w:lang w:val="tt-RU"/>
              </w:rPr>
              <w:t>Фән һәм белем алу бүлеге</w:t>
            </w:r>
          </w:p>
          <w:p w:rsidR="002B23F6" w:rsidRPr="00A72FA5" w:rsidRDefault="002B23F6" w:rsidP="003E3221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(Ишмакаев Амир </w:t>
            </w:r>
            <w:r w:rsidRPr="00A72FA5">
              <w:rPr>
                <w:lang w:val="tt-RU"/>
              </w:rPr>
              <w:t>җаваплы  )</w:t>
            </w:r>
          </w:p>
        </w:tc>
        <w:tc>
          <w:tcPr>
            <w:tcW w:w="6359" w:type="dxa"/>
          </w:tcPr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укучыларның уку эшчәнлеген оеш-тыруга,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уку про</w:t>
            </w:r>
            <w:r w:rsidRPr="00A72FA5">
              <w:t>ц</w:t>
            </w:r>
            <w:r w:rsidRPr="00A72FA5">
              <w:rPr>
                <w:lang w:val="tt-RU"/>
              </w:rPr>
              <w:t>ессы турында информация җыюга,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көндәлекләрне һәм дәреслекләрне тик-шерүгә;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интеллектуаль марафоннар үткәрүгә 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дәресләрдә тәртип булдыруга; 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мәкәп, район олимпиадаларда, фән атналыкларында катнашуга җаваплы.</w:t>
            </w:r>
          </w:p>
        </w:tc>
      </w:tr>
      <w:tr w:rsidR="002B23F6" w:rsidRPr="003E3221" w:rsidTr="003E3221">
        <w:tc>
          <w:tcPr>
            <w:tcW w:w="3212" w:type="dxa"/>
          </w:tcPr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  <w:r w:rsidRPr="00A72FA5">
              <w:rPr>
                <w:b/>
                <w:bCs/>
                <w:lang w:val="tt-RU"/>
              </w:rPr>
              <w:t>Мәдәният һәм ял бүлеге</w:t>
            </w:r>
          </w:p>
          <w:p w:rsidR="002B23F6" w:rsidRPr="00A72FA5" w:rsidRDefault="002B23F6" w:rsidP="009F3D3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( Аширкаев Ренат </w:t>
            </w:r>
            <w:r w:rsidRPr="00A72FA5">
              <w:rPr>
                <w:lang w:val="tt-RU"/>
              </w:rPr>
              <w:t>җаваплы)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6359" w:type="dxa"/>
          </w:tcPr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 күләмендә конкурслар, КВН, кон</w:t>
            </w:r>
            <w:r w:rsidRPr="00A72FA5">
              <w:t>ц</w:t>
            </w:r>
            <w:r w:rsidRPr="00A72FA5">
              <w:rPr>
                <w:lang w:val="tt-RU"/>
              </w:rPr>
              <w:t>ертларда катнашуны;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сыйныфта бәйрәмнәр, ял кичәләре үткәрүне;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конкурслар, выставкалар, интеллек-туал</w:t>
            </w:r>
            <w:r w:rsidRPr="00A72FA5">
              <w:t>ь</w:t>
            </w:r>
            <w:r w:rsidRPr="00A72FA5">
              <w:rPr>
                <w:lang w:val="tt-RU"/>
              </w:rPr>
              <w:t xml:space="preserve"> уеннар оештыруга;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театрлар сәхнәләштерүгә; 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ата-аналарны бәйрәмнәр белән котлауны оештыруга җаваплы.</w:t>
            </w:r>
          </w:p>
        </w:tc>
      </w:tr>
      <w:tr w:rsidR="002B23F6" w:rsidRPr="00A72FA5" w:rsidTr="003E3221">
        <w:tc>
          <w:tcPr>
            <w:tcW w:w="3212" w:type="dxa"/>
          </w:tcPr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  <w:r w:rsidRPr="00A72FA5">
              <w:rPr>
                <w:b/>
                <w:bCs/>
                <w:lang w:val="tt-RU"/>
              </w:rPr>
              <w:t xml:space="preserve">Сәламәтлек һәм спорт бүлеге </w:t>
            </w:r>
          </w:p>
          <w:p w:rsidR="002B23F6" w:rsidRPr="00A72FA5" w:rsidRDefault="002B23F6" w:rsidP="009F3D3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(Гатиятуллин Ранил </w:t>
            </w:r>
            <w:r w:rsidRPr="00A72FA5">
              <w:rPr>
                <w:lang w:val="tt-RU"/>
              </w:rPr>
              <w:t xml:space="preserve"> җаваплы)</w:t>
            </w:r>
          </w:p>
        </w:tc>
        <w:tc>
          <w:tcPr>
            <w:tcW w:w="6359" w:type="dxa"/>
          </w:tcPr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спорт ярышларында катнашуны тәэмин итүгә;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районкүләм спорт  мероприятиеләрен-дә катнашуга;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мәктәп, сыйныф укучыларының спорт өлкәсендә булган уңышлары турында информация җыюга;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 табиблар белән очрашу оештыруга;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меди</w:t>
            </w:r>
            <w:r w:rsidRPr="00A72FA5">
              <w:t>ц</w:t>
            </w:r>
            <w:r w:rsidRPr="00A72FA5">
              <w:rPr>
                <w:lang w:val="tt-RU"/>
              </w:rPr>
              <w:t>ина тикшерүе үтүне оештыруга;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оборона-масса айлыгында катнашуга җаваплы.</w:t>
            </w:r>
          </w:p>
        </w:tc>
      </w:tr>
      <w:tr w:rsidR="002B23F6" w:rsidRPr="003E3221" w:rsidTr="003E3221">
        <w:tc>
          <w:tcPr>
            <w:tcW w:w="3212" w:type="dxa"/>
          </w:tcPr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  <w:r w:rsidRPr="00A72FA5">
              <w:rPr>
                <w:b/>
                <w:bCs/>
                <w:lang w:val="tt-RU"/>
              </w:rPr>
              <w:t>Хезмәт һәм кайгыртучанлык бүлеге</w:t>
            </w:r>
          </w:p>
          <w:p w:rsidR="002B23F6" w:rsidRPr="00A72FA5" w:rsidRDefault="002B23F6" w:rsidP="009F3D3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(Немых Вадим </w:t>
            </w:r>
            <w:r w:rsidRPr="00A72FA5">
              <w:rPr>
                <w:lang w:val="tt-RU"/>
              </w:rPr>
              <w:t xml:space="preserve"> җаваплы)</w:t>
            </w:r>
          </w:p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6359" w:type="dxa"/>
          </w:tcPr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сыйныф бүлмәсендә тәртип һәм чисталык булдыруга;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мәктәптә де</w:t>
            </w:r>
            <w:r w:rsidRPr="00A72FA5">
              <w:t>ж</w:t>
            </w:r>
            <w:r w:rsidRPr="00A72FA5">
              <w:rPr>
                <w:lang w:val="tt-RU"/>
              </w:rPr>
              <w:t>ур торуны;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сыйныф бүлмәсендәге җиһазларның төзек булуын тәэмин итүгә;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 территориясен җыештыруны оештыруда;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мәктәптә тәртипне оештыруда администрациягә ярдәм итүгә;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 буенча дежурлыкны оештыруга җаваплы.</w:t>
            </w:r>
          </w:p>
        </w:tc>
      </w:tr>
      <w:tr w:rsidR="002B23F6" w:rsidRPr="00A72FA5" w:rsidTr="003E3221">
        <w:tc>
          <w:tcPr>
            <w:tcW w:w="3212" w:type="dxa"/>
          </w:tcPr>
          <w:p w:rsidR="002B23F6" w:rsidRPr="00A72FA5" w:rsidRDefault="002B23F6" w:rsidP="009F3D30">
            <w:pPr>
              <w:jc w:val="center"/>
              <w:rPr>
                <w:b/>
                <w:bCs/>
                <w:lang w:val="tt-RU"/>
              </w:rPr>
            </w:pPr>
            <w:r w:rsidRPr="00A72FA5">
              <w:rPr>
                <w:b/>
                <w:bCs/>
                <w:lang w:val="tt-RU"/>
              </w:rPr>
              <w:t>Тәртип саклау бүлеге</w:t>
            </w:r>
          </w:p>
          <w:p w:rsidR="002B23F6" w:rsidRPr="00A72FA5" w:rsidRDefault="002B23F6" w:rsidP="009F3D30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(Шавалиев Эмир</w:t>
            </w:r>
            <w:r w:rsidRPr="00A72FA5">
              <w:rPr>
                <w:lang w:val="tt-RU"/>
              </w:rPr>
              <w:t xml:space="preserve"> җаваплы)</w:t>
            </w:r>
          </w:p>
        </w:tc>
        <w:tc>
          <w:tcPr>
            <w:tcW w:w="6359" w:type="dxa"/>
          </w:tcPr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 xml:space="preserve">сыйныфта </w:t>
            </w:r>
            <w:r w:rsidRPr="00A72FA5">
              <w:t>дежурлыкныоештыруга;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мәктәп буенча де</w:t>
            </w:r>
            <w:r w:rsidRPr="00A72FA5">
              <w:t>ж</w:t>
            </w:r>
            <w:r w:rsidRPr="00A72FA5">
              <w:rPr>
                <w:lang w:val="tt-RU"/>
              </w:rPr>
              <w:t>ур торуга;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сыйныф, мәктәпкүләм бәйрәмнәрдә тәртипне саклауга;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укучыларны куркынычсызлык кагыйдәләре белән таныштыруга;</w:t>
            </w:r>
          </w:p>
          <w:p w:rsidR="002B23F6" w:rsidRPr="00A72FA5" w:rsidRDefault="002B23F6" w:rsidP="003E322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lang w:val="tt-RU"/>
              </w:rPr>
            </w:pPr>
            <w:r w:rsidRPr="00A72FA5">
              <w:rPr>
                <w:lang w:val="tt-RU"/>
              </w:rPr>
              <w:t>эчке тәртипне саклауны тормышка ашыруны контрол</w:t>
            </w:r>
            <w:r w:rsidRPr="00A72FA5">
              <w:t>ь</w:t>
            </w:r>
            <w:r w:rsidRPr="00A72FA5">
              <w:rPr>
                <w:lang w:val="tt-RU"/>
              </w:rPr>
              <w:t xml:space="preserve">гә алуга ьаваплы. </w:t>
            </w:r>
          </w:p>
        </w:tc>
      </w:tr>
    </w:tbl>
    <w:p w:rsidR="002B23F6" w:rsidRDefault="002B23F6"/>
    <w:sectPr w:rsidR="002B23F6" w:rsidSect="00276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82007"/>
    <w:multiLevelType w:val="hybridMultilevel"/>
    <w:tmpl w:val="C87A8D2C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553C"/>
    <w:rsid w:val="000A553C"/>
    <w:rsid w:val="001D395B"/>
    <w:rsid w:val="00276106"/>
    <w:rsid w:val="002B23F6"/>
    <w:rsid w:val="003E3221"/>
    <w:rsid w:val="004A4441"/>
    <w:rsid w:val="00621A3C"/>
    <w:rsid w:val="00717D89"/>
    <w:rsid w:val="007F7C7C"/>
    <w:rsid w:val="009B2A96"/>
    <w:rsid w:val="009F3D30"/>
    <w:rsid w:val="00A72F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6106"/>
    <w:pPr>
      <w:spacing w:after="200" w:line="276" w:lineRule="auto"/>
    </w:pPr>
    <w:rPr>
      <w:rFonts w:cs="Calibri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287</Words>
  <Characters>1638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Владелец</cp:lastModifiedBy>
  <cp:revision>6</cp:revision>
  <dcterms:created xsi:type="dcterms:W3CDTF">2017-04-05T04:25:00Z</dcterms:created>
  <dcterms:modified xsi:type="dcterms:W3CDTF">2019-04-12T17:37:00Z</dcterms:modified>
</cp:coreProperties>
</file>